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3EC" w:rsidRDefault="008473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789.75pt">
            <v:imagedata r:id="rId5" o:title=""/>
          </v:shape>
        </w:pict>
      </w:r>
    </w:p>
    <w:sectPr w:rsidR="008473EC" w:rsidSect="00FB5253">
      <w:type w:val="continuous"/>
      <w:pgSz w:w="12240" w:h="15800"/>
      <w:pgMar w:top="0" w:right="0" w:bottom="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3A2D6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5253"/>
    <w:rsid w:val="00113DC2"/>
    <w:rsid w:val="003F15D5"/>
    <w:rsid w:val="008473EC"/>
    <w:rsid w:val="00E56436"/>
    <w:rsid w:val="00FB5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cp:keywords/>
  <dc:description/>
  <cp:lastModifiedBy>User</cp:lastModifiedBy>
  <cp:revision>2</cp:revision>
  <dcterms:created xsi:type="dcterms:W3CDTF">2017-07-29T22:02:00Z</dcterms:created>
  <dcterms:modified xsi:type="dcterms:W3CDTF">2017-07-29T22:02:00Z</dcterms:modified>
</cp:coreProperties>
</file>